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EBC52">
      <w:pPr>
        <w:wordWrap w:val="0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 xml:space="preserve">附件 </w:t>
      </w:r>
    </w:p>
    <w:p w14:paraId="565CC989">
      <w:pPr>
        <w:wordWrap w:val="0"/>
        <w:jc w:val="center"/>
        <w:rPr>
          <w:rFonts w:hint="eastAsia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32"/>
          <w:szCs w:val="32"/>
          <w:highlight w:val="none"/>
          <w:lang w:eastAsia="zh-CN"/>
        </w:rPr>
        <w:t>关键信息错漏的非道路移动机械的环保登记号码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9"/>
        <w:gridCol w:w="2361"/>
        <w:gridCol w:w="2361"/>
      </w:tblGrid>
      <w:tr w14:paraId="358EA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52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00A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环保登记号码</w:t>
            </w:r>
          </w:p>
        </w:tc>
        <w:tc>
          <w:tcPr>
            <w:tcW w:w="137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835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机械种类</w:t>
            </w:r>
          </w:p>
        </w:tc>
        <w:tc>
          <w:tcPr>
            <w:tcW w:w="137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8FA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机械注册区域</w:t>
            </w:r>
          </w:p>
        </w:tc>
      </w:tr>
      <w:tr w14:paraId="2F87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104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250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A2A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FA6C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3A2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A96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7F8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61FE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BAC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A02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062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833B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51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226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54B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3793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D9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6DA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9FF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2F3C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0E7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CC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D84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6F3D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9E4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3A5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96B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693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AE0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164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D79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6B0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860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77A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FD6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168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F83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399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B69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F07B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40A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248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652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CCC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C2C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D3C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D52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47D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5FA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F18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803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46A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112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F9E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D93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5CB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D8B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990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0E8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697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459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769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FCD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982F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26B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7E4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E27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5B8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7E6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DDF5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D3C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FFC8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2B2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8F2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5C2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91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F18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8E4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E11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C46F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9A1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A72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AE5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846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6C0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431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19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562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0F2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906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346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E0DB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BE3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037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D94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D6A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E84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467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CE3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F12E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9C4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18AD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8E6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C51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5FF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A25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078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268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586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EA5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C80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216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67E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AB6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F75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26C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66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9E2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82A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FF1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8F1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C91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D71C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DE3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29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X-PY020097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412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898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1A99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7FC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958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98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0E41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612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0EE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FAC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1CE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D5C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78F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9C1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F606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5D8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92E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79D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3C3F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3D2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553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F1A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A3A8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635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BDD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344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94B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95A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2B8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E810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C1AB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323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4A4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61D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C8A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05A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EAA1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360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3B2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BCB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86B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5EE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796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B81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39F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698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54E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DFB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E62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A19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C5E9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8C6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688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89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AB64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365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09F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2B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9F26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528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9B8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119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6AC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74B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43F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7F0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DA2D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FCA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77C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E41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64E7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586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F13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FB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36C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0D0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DAAD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D2E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F29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5EF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612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16F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656B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976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571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1CF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B081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042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34B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DEB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576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620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46E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94C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1C6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843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7E7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07D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C1EF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EE8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397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ACDF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2015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368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EE8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6E2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7156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61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78A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447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40E2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AF7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73C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3B3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791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372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ADB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E42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4A4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3D3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968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81E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ABA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85D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C63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028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64D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95D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35C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336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BDF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EDF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345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775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4D48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641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891B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05F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78AD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42D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FD7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B4B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05C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C98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D7A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E9F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83EF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1F5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51C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5B9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82D3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7F8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124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44C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E19D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B67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279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195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AB0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F9E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0B1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C5D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7A24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F32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C05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1D8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162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EABD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66F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750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926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830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ABD3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E44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195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0E5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E17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F20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5C7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03E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169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865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30F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9A5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7F9C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ED2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C17F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83A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C0F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533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1904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B09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DB9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816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02AE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289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653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245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495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DED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9B1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70E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ABE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028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72F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D66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6F8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668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E4B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392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3DDA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FC6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E6F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E64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7DA5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4CA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B0E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C6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A478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63E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A7E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3DE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8088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04C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E9B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1E7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F51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470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44F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017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ED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20B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A73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663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D428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3E9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C5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EC5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92E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BBC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F5A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3FC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C392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954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0D6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73B7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E52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765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X-PY020198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6FB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74C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9F8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5AE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178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F9A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E7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BD6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E7B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1DF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305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046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71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697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F6C0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7C7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E52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2E4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12C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19D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1A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B5B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78A0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464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E41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E81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5C3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1EFA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163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2E5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BBC1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481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B2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5EF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19D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D85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DAC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0FF1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9CD2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A05A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969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CE4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3E0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A58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F98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30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F222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4FC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35D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F6A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E76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D78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728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摊铺机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1C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0552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046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BF7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07D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778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236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A86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602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2B46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33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399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427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019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DC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4F3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AC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939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9A7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6C4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1CB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87B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BEB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559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摊铺机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9B3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50C4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740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A7F8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0D7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63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78C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168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194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ADEA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103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60A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730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9AC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C73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3EA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1A6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50A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070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E18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A3E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E233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222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E3D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平地机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974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E76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BD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BBC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37D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2A30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799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6F7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C8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0D6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FF1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4974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D82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4FFD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C88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988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660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705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EC3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DE5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1BF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9F1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5F9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1A2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2FC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63A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E95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F66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9FD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2E3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7D7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6EE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488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6D9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769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F98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1B5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3F9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B84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329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B6D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8DC4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336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374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CEBD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CF46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479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714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A39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2D2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546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866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1BD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90D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F48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1FF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1BA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A217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AB3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1B6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8C3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EC2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819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C20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BC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5AE1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186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7E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D36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522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07D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A18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CFF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1F7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0B3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7E3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180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68F0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019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563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759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B5E3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E0D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AA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DEF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C15F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CB9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B89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628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A5E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84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104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18E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B5B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581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C43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9DB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11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E6A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B1E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2E2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8F3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29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8FD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2A6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F7BD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C4A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ED6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023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ECFB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B1E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C8D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1BA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E546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741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X-PY020298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872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EC7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0CC2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FA7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A66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B114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BA6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BD0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EBF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A0C5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F5A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DBE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74B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C73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87C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071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84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A1C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E66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A88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A44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31F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954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947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DFA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241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51D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D8F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2A1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FB0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DA10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A38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83F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990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030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4F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071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85B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7783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061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979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707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C65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35B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37D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321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567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BFC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43F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A8A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83C7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4BC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48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E3C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AAA4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1F9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0CF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580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E08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A06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D52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116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751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FB1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267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BEA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8BD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154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6624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DCE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D799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49A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8587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A2C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1FF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176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EB5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47B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C49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AB6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C2D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4A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DCFE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6D8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BA6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CDD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547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14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0F7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ADC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EA61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8EB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A66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EA3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12C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8FF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260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E14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D55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EDA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E80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923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099B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7F0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60E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0A5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26B2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6FA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6C7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677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44ED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15B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AB7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BB4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4E41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EFE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23A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91C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59D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2A5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F11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574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6239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AD7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D99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2CC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A6B9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6FF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252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779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E23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940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7F5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EB2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2042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C7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7BB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743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C4DB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F32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D06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243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2DF6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303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DA7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151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9684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E9F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075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762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FE7B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1BC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010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026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78D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AB8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AB4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181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42BF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C08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37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62C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4C6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541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6B0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163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D947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076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8E0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E2A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C9E8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B59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X-PY020399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9D6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8A4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CF3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B8F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11B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A6B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340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A2E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B87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D9E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31F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BA6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3E7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649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1B44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4BD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98D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D9B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443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A00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31F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C69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5E6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07F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A75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802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E608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31E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8CE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EC2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E4F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5FE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6F6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D82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218A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774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58A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E99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98D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A80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06B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95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D18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C26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ED6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08B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12A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4FD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205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72E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52B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419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331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FB4E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9CB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74F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0C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C3C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9DEB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2CE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489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50C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1F1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955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771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5DE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812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465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45E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2AF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EA9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000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511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8EF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A72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0ED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C00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320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8E4C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1EA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A7A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F10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D53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335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18A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A8C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0604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733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5D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14B5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BDF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A28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DA6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0B5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66EF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F56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2E8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3CC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DB3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F4C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B83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4AA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E81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71E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35F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67C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25707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7A5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E89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F26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7F22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597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ECE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A01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130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EFA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6F8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EDF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07B7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762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4F0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8E4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201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2E6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4C9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9AE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DAD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933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955F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FAC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1A503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65E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519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3ED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B4F3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036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466E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27CE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63B8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DBE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CB2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656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98F1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A07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97C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FB9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4D1A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50A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X-PY020499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F53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632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735C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085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X-PY020501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9AD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9C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5A07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A30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X-PY020502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F01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CF7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3D568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5D7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X-PY020504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1F4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0D4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巴州区</w:t>
            </w:r>
          </w:p>
        </w:tc>
      </w:tr>
      <w:tr w14:paraId="638D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9AE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76B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134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3CA0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67A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20E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CE9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AEEF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428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ACE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9B9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EFD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1D4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895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017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1B1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3EA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8F1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EFA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2304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77A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81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5A6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1DA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F9B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49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1CF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E994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A3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415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03B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B40F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5A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EC8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C99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2A7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AF7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C28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633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5E8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F93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8EE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EA0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9E0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BC2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EC3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76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CDF6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CA5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102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F5D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0DA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3A7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965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394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F9EF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6ED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86D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9E4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659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DDE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4F4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8CCE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2B96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538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E61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53E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1CD0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82C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8A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01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ED2E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483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67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49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8AD7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C81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FD5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793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AEB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374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84D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EAA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2C3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ACC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34D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03C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172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BF1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251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338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F1E9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314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151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5DC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E36F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627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A56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352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EC7C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E46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9DA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7C7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4FC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FD1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7FF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DED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C2FE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6A2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904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B60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476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52C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C41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582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621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58C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E41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A3E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FEC5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1AF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20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067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B49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4FC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E19D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8AA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3AF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7E9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861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B4D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B07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47F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438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57B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644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1E8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38F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D96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412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28F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362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F61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E6F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5ED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65F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E37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52B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A74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249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F00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ECD8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BF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BA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BA4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6EA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B55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425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118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C38F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51C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BE5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BF3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0D19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4C0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B7C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8AA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0B6D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C14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7B1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A6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377C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DAA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DF5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EF8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053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EBE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1A4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95C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06C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BFF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F772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C33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FE83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678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8E3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254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57CE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21A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F30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827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9BC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ECA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D55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EF3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46F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2F6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ED6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AE0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E7F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3B1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05F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711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EF19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0FC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CE9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1A7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5BA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51D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723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DBC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0F5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C63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9AF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0FF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D2D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145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7EA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A0D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763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6AA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241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01E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406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424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F73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平地机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FAF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12B5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613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63B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04C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12A6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17E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FE7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882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CE43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E4D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635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FC4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D97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D2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97C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CEB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0871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FBE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21F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651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5F5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3BA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025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B7A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64A0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5F2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X-PY030099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E75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C8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F32A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95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9D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E6D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BAAB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D1F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34D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34D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9C0B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DDD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742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569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A55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E7C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B22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B49A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5BB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8D5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D017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F55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7D4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C75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01E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C1C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5C3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65B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55B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321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8E7E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302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C0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BAB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D4AA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47D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573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A12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B52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AE4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9A6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855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E0D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E15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1B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C04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CD9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B63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6B5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BD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5D2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9A4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4CF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313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C3FE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453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A90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363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13B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30A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F38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1F0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574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193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444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C34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673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1C5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BBF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309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A51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ABF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14B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554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E30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97D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4A8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AD9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8564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DAE3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651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8A98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9FF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FF6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E30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339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91BE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674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668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D17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7B2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F17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8B1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EB4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E69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17C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1F0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16B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4F8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DEC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B30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25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7FAA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BD7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D4E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DCF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39F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AC9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D75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148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FC15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B85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679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495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0086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971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864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C90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915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46D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7B9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F34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D08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1E9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85B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397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1E1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758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573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16A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D94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DB5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362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A59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7028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C2D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00A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01E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05C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B32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799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B9D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971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04E5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830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781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8E48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17A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7A8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018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1BA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CF3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1B9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164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E068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DEE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F37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367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0814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6B3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867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785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C75C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491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E40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078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51DD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37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B2D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0F08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E58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218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A8C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250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4F3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A0A6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796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4F3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A8B1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B96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739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CB8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630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B5F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CBA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DDA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8005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234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7C5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239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A0E8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128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DA8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24A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2E14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3C4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24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B91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A9C8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D4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C5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96D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B97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0FD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824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060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0C11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9F0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269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FD9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0EE3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BF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70F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2C2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86E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800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B13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8F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DA90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222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01B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19A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A9E3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E22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416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A9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0887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6B5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EE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7BA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2719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7C0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289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1E9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699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EFC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B00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平地机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A63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C30B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FF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8E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平地机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614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DF6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E15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603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D8C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81B0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37B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0A6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996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B02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522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2A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5F5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D5F2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853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C65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2F6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0E7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A84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7F0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0E7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FAAA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0BE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677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84A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1AC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71F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697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A00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11CE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4ED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862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B30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B4B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E3E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3FD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7AA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87BC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DA6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188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D80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AD4D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C10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323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E2A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9156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D9A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4E0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025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E2C7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FA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4E4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284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F36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377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D3B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309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2142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4AE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785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244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1AD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A8B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A52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31C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B0CB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722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55B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632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D78B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6FF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5E1F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C05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8AB0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959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91D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9D4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3188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E29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825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BA5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09EB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89E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BFB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B09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09C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946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6C5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F99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BB62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6B5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616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AFA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79A7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BB0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E83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25A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614B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6D9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C56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407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D76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B55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C24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9B8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DD09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A46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5860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969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073B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29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0BE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34D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937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F77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D51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3D9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396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F35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ED2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F44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B4B0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931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F8C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17B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E800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D5B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E19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0CE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2B3F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56B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E29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0F7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651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56B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FB6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A4F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EFB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9AF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66E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FAB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A98E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FFD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0A5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B35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8FAF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D58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F3D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D50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AE5D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84C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FA5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609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4D5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8A5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6DB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E85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DBF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5CB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7B3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D38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B48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281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589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473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066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552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03C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275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3E5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E96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EDB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5A3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26C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C3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BE6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2FE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A5A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A1C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ED0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B1F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672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530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EDB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AC3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C83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D54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B2E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F43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AF2D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969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C2A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C55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89F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2A0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A05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9D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B09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E94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905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6CD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7392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70E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F41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2BA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1B83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8AF2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EAE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956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D75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402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106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6FF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534D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582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1E3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CFC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35DA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9C3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EAF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022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1C86C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351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316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ABC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3E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B7A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D0C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6F3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1E9C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D7E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F2E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97C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4DA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7E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814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DE6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161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4E6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F79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360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012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ADA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8DD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BF3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37A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AE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7F6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3F9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0AA9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5F5A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45B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4B0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6532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B94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1F3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375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2C7E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F5F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FE9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0F5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5EF4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855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4E8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D35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41525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6B8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566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331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3CB7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696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68F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E8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796E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2A7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X-PY030267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EC2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512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恩阳区</w:t>
            </w:r>
          </w:p>
        </w:tc>
      </w:tr>
      <w:tr w14:paraId="6014F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A58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37E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6F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4805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751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CD3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5C6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5E11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A1C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8BD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26F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BAF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176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953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86C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18DBA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4C9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D29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CDA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54A89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525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146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A25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7F0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40C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E94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D70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3D88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B813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E11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990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625E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091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D73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C2B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5DAA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A4A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105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9CC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64217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664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A12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9EE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07680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A9F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ECE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328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7CB6E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75A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1BB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35C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E15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7C1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22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B96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77814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592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AB8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DA1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3BD98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FCC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6F3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10C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55BA5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08B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D24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014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1E3B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865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E02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AB8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24E1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CEE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123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DE5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CAE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39B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FA8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69A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A57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D96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AFA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6CC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1EF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480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4E4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856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12927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B56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F2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F19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382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3F1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73C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9E2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70170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DD2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F90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BEA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5E06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06F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143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3ED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3ED7C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3CC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0D8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4EF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4A28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08D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AA5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D87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644B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112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X-PY210041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8B0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4E1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通江县</w:t>
            </w:r>
          </w:p>
        </w:tc>
      </w:tr>
      <w:tr w14:paraId="1E897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DBF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174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D6C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2F9B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289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E67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974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3F5F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EAC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0B2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3BB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D03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8EB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B8B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D76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A206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1FC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989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F20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2454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961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F6D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146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D3EA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86B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809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E5B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46DD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304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11E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CCB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2D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38B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28A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18A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BAE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CA2F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4B6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BDD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8AB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337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A2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794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8F64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B32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0A9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EA9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C6A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18E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917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C38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C569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0FA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817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4AC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C86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3E6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AFF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F28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1B0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A8A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5C6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2E0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22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A4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7745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81C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FE9B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3AC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06C4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730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CF33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DAB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448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FDD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1F74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CC5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58B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88B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441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FCD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C592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65E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04D8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C2D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9D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BD7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DF8A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65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EA8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207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C7B8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CB9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E67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DB8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3780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D1A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988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F10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C44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718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B22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18F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21A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47F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BE9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6B0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7BF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55F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2C3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F22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FC9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848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01D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D6C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2458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7C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E68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60B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080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9D7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ED7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02D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3E05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58A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B08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F96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2FC1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F66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553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13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FE00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D85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5F9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649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C50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666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97A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93F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79A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924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835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4FA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2B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F57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194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A15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B33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F52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C56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543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2A9A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EA5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DF5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3EF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F1B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EB2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359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E8C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B2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7D3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656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ACD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45B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5C4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197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25A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E254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5D7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EB1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38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924C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AC3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89E7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15D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3C5B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F37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35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1F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A9A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64C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0660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54D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DF92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ACC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E0C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8B8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9835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8A4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8C0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853C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95A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7CA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039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65F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ED40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340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847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86B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90B0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316E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B70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4C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84D5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16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6AED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C5F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6D1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A1D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F1E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773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B00C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410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61D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47F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AF5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CD95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32E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E6E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CEB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5A44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999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9C8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2A3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5E5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432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45D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530F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50F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D2A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142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776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E94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04F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36F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D12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BF8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C8E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BE0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463F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D34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C91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76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2A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077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96B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8B0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8AB2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A1D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258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09C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B27D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0C2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X-PY220099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D51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5D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2C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427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744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F19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1BC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9BA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260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912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B00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F5A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732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48A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F52E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5F2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F98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84B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E6A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ABC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68A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1CE1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E32A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A88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FEA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89C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4B48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44C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99B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8B6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6C4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8F6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A1B0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7EE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C955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3E6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020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B65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29D6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E30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CFC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CC2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B0B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D9E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70E1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7CE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B4BB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76D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73A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823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DB4D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B02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231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5BA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29E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6FE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935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ABB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11A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9B1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382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FE5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89BB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89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C97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20B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1330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008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D76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031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0E6C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C2F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22D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D65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FCEC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B58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03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AA0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5DC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E1C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1F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1CE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A00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1C4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8E9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331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C704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7AB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D73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3C4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067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9D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B47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06A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9C7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230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F8C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BDF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5835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67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53E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BF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DDA5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410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471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53D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231F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5AE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8A9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13D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239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971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BC1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C61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7CC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CD8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017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529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558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E59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BCB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5B9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E7DF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F58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6F5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340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1E12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A0B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571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B59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574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3C2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664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C74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2A8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CFA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8C7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72C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60C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E26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EA0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54C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3B2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DB7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15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897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0B3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8D1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AEB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921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3D1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ED89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4CE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FB0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2EA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13F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420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D6E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4A07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F5C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D9E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CCE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A3A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3AF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AF5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F97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7548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A3A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2B0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18C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D596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190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CC6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78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1A9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317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F67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751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6244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4BB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B70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6A0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44B2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311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370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459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00E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C9D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E0B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C8F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CA09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A57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E87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79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1F0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6EC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990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358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1FA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9C2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AE9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56D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CED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BD9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EEF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2A0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1745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749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F18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E8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0AD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EFD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29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193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8B19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92F2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7BD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6C29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5F99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224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FFA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2E3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F89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4C2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D18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971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62C7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6D8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94F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62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5258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95F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CA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BDE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182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B7E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466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6EF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06F9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503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5F4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58AC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7F5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E4D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ADF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530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C5AB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475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260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78E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5783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4CE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D45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2D4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1AA2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61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C46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0E0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12E8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A8A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68B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022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F03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70E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C48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303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9F33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7EA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012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978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784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C71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CE2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417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29C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98C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77A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67F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C801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B89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ECD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86B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107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02D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2392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C3D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E6B3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35C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5FF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843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BE9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D36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3F1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687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1D0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FE9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A97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61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DF3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D36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086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8A28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820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BEF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87F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294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DB6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43A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1CD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9D9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91E5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B2B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A42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E602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8E84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4F6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951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584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C54E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2BD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B61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AF1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9E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4B7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E87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64B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DE6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19B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BB2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5D6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3D6E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77F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C07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4AA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CB0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9E4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5F1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3E8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678C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0BC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028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425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A76C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3F9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15E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393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6AF4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39A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7E2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E5A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A37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4D6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450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89F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2230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245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869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530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FC88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60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306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0C2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D46A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C3F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522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A4A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6E3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493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D6A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EFD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7570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562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B20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46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2CD1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1FA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D49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D04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723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01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B72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430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3C40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503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C2C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74E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D998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B4D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D16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C3F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80C5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90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930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829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996F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6B2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9B9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CED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9BA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3DA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7EF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A8C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EFD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8B2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EAA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49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CB6B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986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E18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EAF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66B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517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C05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145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E56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F44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E4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03A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0C4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0AC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5D6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19D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4B07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0EF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209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33E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5048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C27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44D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498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1641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775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21C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3F3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B60A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B63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5CA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90A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5E71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4BC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FB5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949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6E41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B19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E36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7A7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1ED5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DCD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890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70E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95CA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186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408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52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A4C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958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8EA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919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583D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5E9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E6D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B73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0819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3E1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112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F88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7210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80C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7E7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D21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9FEE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695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FF8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4D5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76B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90C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BED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2A0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8E82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C4C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647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E49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ABB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431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1CA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73D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81B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39D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31A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6B6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C4FA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117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824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DA8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6E13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06C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4F0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C4C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6C8C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CAE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420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40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D255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938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D14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1AC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24A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4E5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361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1A9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3588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F2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4A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7B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A48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6B1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65B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9E8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8665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805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26B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B541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83D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436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012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650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B05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66F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A2F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EC6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2D95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D4E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136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F270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5884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AE5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E95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494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8A3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A6B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D6C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5EC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AA4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1D0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97B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84F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5BC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EF7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7E1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A21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E3A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16E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B53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5BE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43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E4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F90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379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C09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566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573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C3E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DBF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1BE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EA5F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3CD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36FA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87B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5A6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FA3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D8A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F00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8A9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06B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FB6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401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387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0D4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AA4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241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7E1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720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197F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8DA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F5D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FD1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B346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1A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2CD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2FF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E02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D28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0C5D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589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7777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7A8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526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13C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2FD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B48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377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B63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6F0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DB7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1E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68E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7A91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A85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261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36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1724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6F6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77E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3F3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656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DCB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E57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1D2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675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09B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D64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43C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C353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370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6C1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899A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AD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E1E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B51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FCC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7E7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EC3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495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EF6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DF5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7EA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53E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497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F5D9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9DC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EA4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D5B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5FA6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9C5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4E1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33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5098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4B3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B98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38A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110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8AA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68C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233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DA85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421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731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962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E6C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360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A01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8C1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CB0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7B2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7AB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226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186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842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65D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754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E516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22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88B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ED7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8BD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BEB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EFC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96C7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DE31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97F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9E5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EA3C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41E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F29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E89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384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1D5B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9FC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A94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B91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952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C67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950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17B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264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038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339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843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F18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4BA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D35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C5B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687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BD0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D507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C39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01C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A1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96B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FD5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3BEC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82D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1A5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0DE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8F0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5B2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85B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54A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DF6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439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E9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8A5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211C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BD9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D13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C8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FD58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5FC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F49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FD1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769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396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E788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7AF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4FD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8AE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F2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B6B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0FD1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923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0D8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DAE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994B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CCF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FAE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B0D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03D6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F6A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FC1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ECC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887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D45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X-PY220299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88C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1B9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20BD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37F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E4D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4F7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02D7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6F1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419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E33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4BE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1DB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015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6FF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1DC49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8FB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973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DA0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4014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D2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BE5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5DD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74F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1A1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6BE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6E69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A76F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7A99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EA7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B02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F8E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CF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3DE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68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5443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060B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7A9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102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E64B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A53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C30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0C0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0DCD0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49F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F79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688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E826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56F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0DD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400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63E6C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A90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170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F028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E45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E80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D9A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8B4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74B74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7DD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X-PY220325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56D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501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南江县</w:t>
            </w:r>
          </w:p>
        </w:tc>
      </w:tr>
      <w:tr w14:paraId="479ED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E3E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E2E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0F7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3442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E7F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B7D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12A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EE7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C99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C4F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6C3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35B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2B7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A45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936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C019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964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AC0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274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610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DA8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C3B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AA5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6FB8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9E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48D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96B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BB2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FD7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062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D8C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4320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DA4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741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A31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44A2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AB5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6A8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05A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A63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F77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5AF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46A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756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69B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033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E95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C56D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CE9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843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65F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A0A7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443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6E9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98C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82AA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D47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B1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380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57B3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93B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8B2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D7D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639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F24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379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B46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8046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C0B6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631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18C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4BE4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918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CB4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E76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174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AABC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35B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C09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7CD6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957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9B1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293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D95B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322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96D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BB8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2AE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170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FEA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C2E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64C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463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339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AC2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1820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6E8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201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C6A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9343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B11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55F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A4F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657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402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9BE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260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B6E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05F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19A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150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EF4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954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C40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884E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930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2AD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A70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869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1B7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C3F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E7B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1B6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3CA1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09F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F3E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BC4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111C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6EE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A81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ADB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F34E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1B3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AD2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92D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CB29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2B3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C56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A686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C33A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3D3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CE3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EFF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C64D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4BB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95A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4E3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B99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AE6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4BF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B51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1EA9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06F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252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127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8C3F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BCA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676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9E9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A4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089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8B2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02B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56B0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B29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284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6F1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15EF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D54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71A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34D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DC3E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103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362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688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61A1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D74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BA4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3E1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1A0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8E6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D61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41C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C89D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ECC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145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57D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1D83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EAA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6C5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8C8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13A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89D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1CE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1B4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DB58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482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X-PY230099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D4F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95D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B24C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0DA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FA60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F7E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515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5EC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C2D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B33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812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F32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3E3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8DB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74A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0E6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EF9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D7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102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1D8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27E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C66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BD6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ED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895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DE1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5DC9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1B4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B4E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445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70F3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A2D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686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765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FF4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4FF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CA7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8D9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FDA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8A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0F37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7BC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FE2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B01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5F9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34A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A9D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1DE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B18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302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FD99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44B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E2C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C57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130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AC7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B6E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704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FBF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021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531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377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CAC0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675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5D7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ACB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D9C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09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E87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DD3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F6A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573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845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76E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044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3F17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635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F9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F80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A64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2B5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857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8480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9D3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7F4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A1A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4482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9E2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273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700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D79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FB1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9FB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026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655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F82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901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E37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277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1A6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1FD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8F4A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95D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69DD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2B0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压路机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701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2084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12E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222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E19A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5DA3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82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A05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2EA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A56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F47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49C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D48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83C6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9AB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227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88B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AA5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8E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66B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A88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F4B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437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798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DCD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02FD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EA0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320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E03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E350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369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404A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C33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CBD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A80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B67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28F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E9A6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089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F79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F29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F4B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2C5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EE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C80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E2F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41B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792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D1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12C2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F7E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B28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865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3D0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E5D7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22D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7D9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257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F8F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DB2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D44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639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29C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3CA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6A1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689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896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098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EBD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EA1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13B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D2E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CC5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D11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25F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850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AD0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9BF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E9F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586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23B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0DF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2F6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F0A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A30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C0A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7A2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1DC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B7A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3019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86D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A84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730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F4EC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43D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F26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EB6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7A2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1BC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AFE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D9F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5778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934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F79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208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710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AFF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DE3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B7F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3C6E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D8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5EA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9FF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E990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E06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51D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BBA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127C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134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A9C7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99F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045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DF6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786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106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FA0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C3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8DC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FAE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A32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CFC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E47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6F7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53C8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F58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723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DFA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31A8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C38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68E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A6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310B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53D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DEA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2B9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954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FFD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2E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20D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80AC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988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DBB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922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0D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5A9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EE7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55C6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C9CD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CD9D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064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53E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F25E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CA8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850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219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43D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7EA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842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7CF6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68E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B3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X-PY230169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A76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5E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144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EB8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8E4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88E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4C7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83B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384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2A2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8D4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3D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9AC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39D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5844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76E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B0AE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1A1F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B86E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BBA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E67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A49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92EA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4EB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85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2A9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DB85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E5F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7B96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89C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338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6A8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61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033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AF3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C68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310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CC7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BA2A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775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546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19F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3FA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A6BB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C3F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2E8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9CD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BA4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F70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D84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AEE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201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5FA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4F4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FC8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7AB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3A6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D40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B81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61B7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9AF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859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529C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C72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DB0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C57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DF49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994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09F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ED6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31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88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C0E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648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80C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451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09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163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9810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6F1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X-PY230189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CDA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3C19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D47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6D2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A01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叉车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98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3A30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E47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4AC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C2A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FA89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8B9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4E7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FD6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27B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833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B86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5CF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302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E6E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ABF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EB3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3B12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FEA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F26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AC8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678F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FF8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9CC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5F7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7E2DF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9B0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X-PY230199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FEC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DC2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B7E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B5A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46A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E5D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C42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549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DBB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05F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0488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2AC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C3D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09C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07B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ECC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205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82F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72F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0A2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B8E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A40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38DA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981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FBDD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467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9DC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D6A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79F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2D6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4D83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80A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DF8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561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CE8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DD7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013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3A0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7EF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C77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058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F10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B575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B2B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4F0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BA8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ED30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A42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794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D1B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919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E68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1FE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CE6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D73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DDE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F99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C84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5441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F0C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D0E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623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765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5BB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95A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8BC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A860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7A8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740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4A4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5982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678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5B6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BB8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1438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EFB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5E9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6B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33CD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043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C88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584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3EA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4A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ACE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AF9C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035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99E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18C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BCD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209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332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A38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789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076DF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7D0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A49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B08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20AE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5D4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6D8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EE0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6490E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DA4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X-PY230230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339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挖掘机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509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45EE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7DB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582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368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  <w:tr w14:paraId="5D63F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B58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X-PY230232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4A6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装载机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C58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平昌县</w:t>
            </w:r>
          </w:p>
        </w:tc>
      </w:tr>
    </w:tbl>
    <w:p w14:paraId="263BCFDA">
      <w:pPr>
        <w:wordWrap w:val="0"/>
        <w:jc w:val="both"/>
        <w:rPr>
          <w:rFonts w:hint="default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</w:compat>
  <w:rsids>
    <w:rsidRoot w:val="00000000"/>
    <w:rsid w:val="1BFD49D7"/>
    <w:rsid w:val="2ED37DDE"/>
    <w:rsid w:val="3021523F"/>
    <w:rsid w:val="6D65FE1A"/>
    <w:rsid w:val="76B39EB5"/>
    <w:rsid w:val="B4C972E5"/>
    <w:rsid w:val="BDFFADC1"/>
    <w:rsid w:val="E47C4798"/>
    <w:rsid w:val="E7FF4D9F"/>
    <w:rsid w:val="EDFFDAB7"/>
    <w:rsid w:val="FCB73F49"/>
    <w:rsid w:val="FDF167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24</Pages>
  <Words>3978</Words>
  <Characters>8669</Characters>
  <Lines>17</Lines>
  <Paragraphs>5</Paragraphs>
  <TotalTime>7</TotalTime>
  <ScaleCrop>false</ScaleCrop>
  <LinksUpToDate>false</LinksUpToDate>
  <CharactersWithSpaces>8700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2025-08-29T18:57:00Z</dcterms:created>
  <dc:creator>ybc</dc:creator>
  <cp:lastModifiedBy>等风</cp:lastModifiedBy>
  <dcterms:modified xsi:type="dcterms:W3CDTF">2025-08-29T09:36:00Z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02B3A3EB94D44079A85B1B9897E94EC1_13</vt:lpwstr>
  </property>
  <property fmtid="{D5CDD505-2E9C-101B-9397-08002B2CF9AE}" pid="4" name="KSOTemplateDocerSaveRecord">
    <vt:lpwstr>eyJoZGlkIjoiNDE1YjM3OTVhNDdiNDkzZDkyYTdiMjQzNmVhMGI4OWIiLCJ1c2VySWQiOiI1MTQ5MTEwMzUifQ==</vt:lpwstr>
  </property>
</Properties>
</file>